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EE" w:rsidRPr="00DB6BF3" w:rsidRDefault="00EC4DEE" w:rsidP="000E1D57">
      <w:pPr>
        <w:rPr>
          <w:rFonts w:ascii="Arial" w:hAnsi="Arial" w:cs="Arial"/>
        </w:rPr>
      </w:pPr>
      <w:r w:rsidRPr="00DB6BF3">
        <w:rPr>
          <w:rFonts w:ascii="Arial" w:hAnsi="Arial" w:cs="Arial"/>
        </w:rPr>
        <w:t xml:space="preserve">Club Chaos </w:t>
      </w:r>
      <w:r>
        <w:rPr>
          <w:rFonts w:ascii="Arial" w:hAnsi="Arial" w:cs="Arial"/>
        </w:rPr>
        <w:t xml:space="preserve">October 31, 2009 </w:t>
      </w:r>
      <w:r w:rsidRPr="00DB6BF3">
        <w:rPr>
          <w:rFonts w:ascii="Arial" w:hAnsi="Arial" w:cs="Arial"/>
        </w:rPr>
        <w:t>Mixed and produced by DJ Johnny D (all rights reserved)</w:t>
      </w:r>
    </w:p>
    <w:p w:rsidR="00EC4DEE" w:rsidRPr="00DB6BF3" w:rsidRDefault="00EC4DEE">
      <w:pPr>
        <w:rPr>
          <w:rFonts w:ascii="Arial" w:hAnsi="Arial" w:cs="Arial"/>
        </w:rPr>
      </w:pPr>
    </w:p>
    <w:p w:rsidR="00EC4DEE" w:rsidRDefault="00EC4DEE" w:rsidP="000E1D57">
      <w:pPr>
        <w:rPr>
          <w:rFonts w:ascii="Arial" w:hAnsi="Arial" w:cs="Arial"/>
          <w:b/>
        </w:rPr>
      </w:pPr>
      <w:r w:rsidRPr="00DB6BF3">
        <w:rPr>
          <w:rFonts w:ascii="Arial" w:hAnsi="Arial" w:cs="Arial"/>
          <w:b/>
        </w:rPr>
        <w:t>Club Chaos Set 1</w:t>
      </w:r>
    </w:p>
    <w:p w:rsidR="00EC4DEE" w:rsidRDefault="00EC4DEE" w:rsidP="000E1D57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Leonid Rudenko feat. Daniella – Summerfish (Wendel Kos Edit) Nervous Records,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bCs/>
            </w:rPr>
            <w:t>USA</w:t>
          </w:r>
        </w:smartTag>
      </w:smartTag>
    </w:p>
    <w:p w:rsidR="00EC4DEE" w:rsidRDefault="00EC4DEE" w:rsidP="000E1D57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Ryan  Ferrada – Dirty in The Club (Digital Dog mix Edit) Big Bucks </w:t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rFonts w:ascii="Arial" w:hAnsi="Arial" w:cs="Arial"/>
                <w:bCs/>
              </w:rPr>
              <w:t>Music</w:t>
            </w:r>
          </w:smartTag>
          <w:r>
            <w:rPr>
              <w:rFonts w:ascii="Arial" w:hAnsi="Arial" w:cs="Arial"/>
              <w:bCs/>
            </w:rPr>
            <w:t xml:space="preserve">, </w:t>
          </w:r>
          <w:smartTag w:uri="urn:schemas-microsoft-com:office:smarttags" w:element="country-region">
            <w:r>
              <w:rPr>
                <w:rFonts w:ascii="Arial" w:hAnsi="Arial" w:cs="Arial"/>
                <w:bCs/>
              </w:rPr>
              <w:t>UK</w:t>
            </w:r>
          </w:smartTag>
        </w:smartTag>
      </w:smartTag>
    </w:p>
    <w:p w:rsidR="00EC4DEE" w:rsidRDefault="00EC4DEE" w:rsidP="000E1D57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Mischa Daniels vs. De Nuit – All that Mattered (Love You Down) Armada Music,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bCs/>
            </w:rPr>
            <w:t>Netherlands</w:t>
          </w:r>
        </w:smartTag>
      </w:smartTag>
    </w:p>
    <w:p w:rsidR="00EC4DEE" w:rsidRDefault="00EC4DEE" w:rsidP="000E1D57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Velvet – The Queen (remix) Bonnier </w:t>
      </w: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  <w:bCs/>
            </w:rPr>
            <w:t>Amigo</w:t>
          </w:r>
        </w:smartTag>
        <w:r>
          <w:rPr>
            <w:rFonts w:ascii="Arial" w:hAnsi="Arial" w:cs="Arial"/>
            <w:bCs/>
          </w:rPr>
          <w:t xml:space="preserve">, </w:t>
        </w:r>
        <w:smartTag w:uri="urn:schemas-microsoft-com:office:smarttags" w:element="country-region">
          <w:r>
            <w:rPr>
              <w:rFonts w:ascii="Arial" w:hAnsi="Arial" w:cs="Arial"/>
              <w:bCs/>
            </w:rPr>
            <w:t>Sweden</w:t>
          </w:r>
        </w:smartTag>
      </w:smartTag>
    </w:p>
    <w:p w:rsidR="00EC4DEE" w:rsidRPr="000E1D57" w:rsidRDefault="00EC4DEE" w:rsidP="00BD7632">
      <w:pPr>
        <w:numPr>
          <w:ilvl w:val="0"/>
          <w:numId w:val="8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Alcazar – Burning (Love No Limit/Universal Music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bCs/>
            </w:rPr>
            <w:t>Sweden</w:t>
          </w:r>
        </w:smartTag>
      </w:smartTag>
      <w:r>
        <w:rPr>
          <w:rFonts w:ascii="Arial" w:hAnsi="Arial" w:cs="Arial"/>
          <w:bCs/>
        </w:rPr>
        <w:t>)</w:t>
      </w:r>
    </w:p>
    <w:p w:rsidR="00EC4DEE" w:rsidRDefault="00EC4DEE" w:rsidP="00F4545B">
      <w:pPr>
        <w:rPr>
          <w:rFonts w:ascii="Arial" w:hAnsi="Arial" w:cs="Arial"/>
        </w:rPr>
      </w:pPr>
    </w:p>
    <w:p w:rsidR="00EC4DEE" w:rsidRPr="00DB6BF3" w:rsidRDefault="00EC4DEE" w:rsidP="00F4545B">
      <w:pPr>
        <w:rPr>
          <w:rFonts w:ascii="Arial" w:hAnsi="Arial" w:cs="Arial"/>
          <w:b/>
        </w:rPr>
      </w:pPr>
      <w:r w:rsidRPr="00DB6BF3">
        <w:rPr>
          <w:rFonts w:ascii="Arial" w:hAnsi="Arial" w:cs="Arial"/>
          <w:b/>
        </w:rPr>
        <w:t>Club Chaos Set 2</w:t>
      </w:r>
    </w:p>
    <w:p w:rsidR="00EC4DEE" w:rsidRDefault="00EC4DEE" w:rsidP="007E31F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Rico Bernasconi vs. Ace of Base – Cruel Summer (Tom Pulse Sunshine Radio Mix)</w:t>
      </w:r>
    </w:p>
    <w:p w:rsidR="00EC4DEE" w:rsidRDefault="00EC4DEE" w:rsidP="007E31F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DJ Happy Vibes feat. Jazzmin – Wake Up (Aroma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Germany</w:t>
          </w:r>
        </w:smartTag>
      </w:smartTag>
      <w:r>
        <w:rPr>
          <w:rFonts w:ascii="Arial" w:hAnsi="Arial" w:cs="Arial"/>
        </w:rPr>
        <w:t>)</w:t>
      </w:r>
    </w:p>
    <w:p w:rsidR="00EC4DEE" w:rsidRDefault="00EC4DEE" w:rsidP="007E31F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Killers – Spaceman (Bimbo Jones Radio Edit) Island </w:t>
      </w: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</w:rPr>
            <w:t>Def Jam</w:t>
          </w:r>
        </w:smartTag>
        <w:r>
          <w:rPr>
            <w:rFonts w:ascii="Arial" w:hAnsi="Arial" w:cs="Arial"/>
          </w:rPr>
          <w:t xml:space="preserve">, </w:t>
        </w:r>
        <w:smartTag w:uri="urn:schemas-microsoft-com:office:smarttags" w:element="country-region">
          <w:r>
            <w:rPr>
              <w:rFonts w:ascii="Arial" w:hAnsi="Arial" w:cs="Arial"/>
            </w:rPr>
            <w:t>UK</w:t>
          </w:r>
        </w:smartTag>
      </w:smartTag>
    </w:p>
    <w:p w:rsidR="00EC4DEE" w:rsidRDefault="00EC4DEE" w:rsidP="007E31F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Gabry Ponte &amp; Paki – Ocean Whisperers</w:t>
      </w:r>
    </w:p>
    <w:p w:rsidR="00EC4DEE" w:rsidRDefault="00EC4DEE" w:rsidP="00BC57D7">
      <w:pPr>
        <w:rPr>
          <w:rFonts w:ascii="Arial" w:hAnsi="Arial" w:cs="Arial"/>
        </w:rPr>
      </w:pPr>
    </w:p>
    <w:p w:rsidR="00EC4DEE" w:rsidRDefault="00EC4DEE" w:rsidP="00EE7679">
      <w:pPr>
        <w:rPr>
          <w:rFonts w:ascii="Arial" w:hAnsi="Arial" w:cs="Arial"/>
          <w:b/>
        </w:rPr>
      </w:pPr>
      <w:r w:rsidRPr="00DB6BF3">
        <w:rPr>
          <w:rFonts w:ascii="Arial" w:hAnsi="Arial" w:cs="Arial"/>
          <w:b/>
        </w:rPr>
        <w:t>Club Chaos Set 3</w:t>
      </w:r>
    </w:p>
    <w:p w:rsidR="00EC4DEE" w:rsidRDefault="00EC4DEE" w:rsidP="0030781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Tiesto &amp; Sneaky Sound System – I Will Be Here (Wolfgang Gartner Radio Remix) 14thFloor/WB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</w:p>
    <w:p w:rsidR="00EC4DEE" w:rsidRDefault="00EC4DEE" w:rsidP="0030781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John Dahlback – More Than I Wanted (Pickadoll Music/Net Works &amp; Songs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Italy</w:t>
          </w:r>
        </w:smartTag>
      </w:smartTag>
      <w:r>
        <w:rPr>
          <w:rFonts w:ascii="Arial" w:hAnsi="Arial" w:cs="Arial"/>
        </w:rPr>
        <w:t>)</w:t>
      </w:r>
    </w:p>
    <w:p w:rsidR="00EC4DEE" w:rsidRDefault="00EC4DEE" w:rsidP="0030781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Tristan Garner vs. Crystal Waters – Gypsy Woman 2009 (Discoball France)</w:t>
      </w:r>
    </w:p>
    <w:p w:rsidR="00EC4DEE" w:rsidRDefault="00EC4DEE" w:rsidP="0030781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Marc Mysterio feat. Samantha Fox – Tomorrow (World </w:t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rFonts w:ascii="Arial" w:hAnsi="Arial" w:cs="Arial"/>
              </w:rPr>
              <w:t>Class</w:t>
            </w:r>
          </w:smartTag>
          <w:r>
            <w:rPr>
              <w:rFonts w:ascii="Arial" w:hAnsi="Arial" w:cs="Arial"/>
            </w:rPr>
            <w:t xml:space="preserve">, </w:t>
          </w:r>
          <w:smartTag w:uri="urn:schemas-microsoft-com:office:smarttags" w:element="country-region">
            <w:r>
              <w:rPr>
                <w:rFonts w:ascii="Arial" w:hAnsi="Arial" w:cs="Arial"/>
              </w:rPr>
              <w:t>Canada</w:t>
            </w:r>
          </w:smartTag>
        </w:smartTag>
      </w:smartTag>
      <w:r>
        <w:rPr>
          <w:rFonts w:ascii="Arial" w:hAnsi="Arial" w:cs="Arial"/>
        </w:rPr>
        <w:t>)</w:t>
      </w:r>
    </w:p>
    <w:p w:rsidR="00EC4DEE" w:rsidRDefault="00EC4DEE" w:rsidP="0030781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Dany Wild vs. DJ Skillmaster – Holding On (Bonebox Remix)</w:t>
      </w:r>
    </w:p>
    <w:p w:rsidR="00EC4DEE" w:rsidRDefault="00EC4DEE" w:rsidP="007E31FB">
      <w:pPr>
        <w:rPr>
          <w:rFonts w:ascii="Arial" w:hAnsi="Arial" w:cs="Arial"/>
        </w:rPr>
      </w:pPr>
    </w:p>
    <w:p w:rsidR="00EC4DEE" w:rsidRDefault="00EC4DEE" w:rsidP="00294655">
      <w:pPr>
        <w:rPr>
          <w:rFonts w:ascii="Arial" w:hAnsi="Arial" w:cs="Arial"/>
          <w:b/>
        </w:rPr>
      </w:pPr>
      <w:r w:rsidRPr="00DB6BF3">
        <w:rPr>
          <w:rFonts w:ascii="Arial" w:hAnsi="Arial" w:cs="Arial"/>
          <w:b/>
        </w:rPr>
        <w:t>Club Chaos Set 4</w:t>
      </w:r>
    </w:p>
    <w:p w:rsidR="00EC4DEE" w:rsidRDefault="00EC4DEE" w:rsidP="002C2AD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Bassmonkeys feat. Abigail Bailey – In the Moment (Discopolis) UK</w:t>
      </w:r>
    </w:p>
    <w:p w:rsidR="00EC4DEE" w:rsidRDefault="00EC4DEE" w:rsidP="002C2AD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John Marks Project feat. Rene Froger – Sledgehammer (White Villa,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Netherlands</w:t>
          </w:r>
        </w:smartTag>
      </w:smartTag>
      <w:r>
        <w:rPr>
          <w:rFonts w:ascii="Arial" w:hAnsi="Arial" w:cs="Arial"/>
        </w:rPr>
        <w:t>)</w:t>
      </w:r>
    </w:p>
    <w:p w:rsidR="00EC4DEE" w:rsidRDefault="00EC4DEE" w:rsidP="002C2AD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Ziko &amp; Relight Orchestra – Olodum (Forca Divina/Dues Do Fogo Da Justica (2009 Edit) </w:t>
      </w:r>
      <w:smartTag w:uri="urn:schemas-microsoft-com:office:smarttags" w:element="PersonName">
        <w:smartTag w:uri="urn:schemas-microsoft-com:office:smarttags" w:element="City">
          <w:r>
            <w:rPr>
              <w:rFonts w:ascii="Arial" w:hAnsi="Arial" w:cs="Arial"/>
            </w:rPr>
            <w:t>Milano Lab</w:t>
          </w:r>
        </w:smartTag>
        <w:r>
          <w:rPr>
            <w:rFonts w:ascii="Arial" w:hAnsi="Arial" w:cs="Arial"/>
          </w:rPr>
          <w:t xml:space="preserve">, </w:t>
        </w:r>
        <w:smartTag w:uri="urn:schemas-microsoft-com:office:smarttags" w:element="PersonName">
          <w:r>
            <w:rPr>
              <w:rFonts w:ascii="Arial" w:hAnsi="Arial" w:cs="Arial"/>
            </w:rPr>
            <w:t>Italy</w:t>
          </w:r>
        </w:smartTag>
      </w:smartTag>
    </w:p>
    <w:p w:rsidR="00EC4DEE" w:rsidRPr="002C2AD3" w:rsidRDefault="00EC4DEE" w:rsidP="00D6341D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Crazy Frog – </w:t>
      </w:r>
      <w:smartTag w:uri="urn:schemas-microsoft-com:office:smarttags" w:element="PersonName">
        <w:r>
          <w:rPr>
            <w:rFonts w:ascii="Arial" w:hAnsi="Arial" w:cs="Arial"/>
          </w:rPr>
          <w:t>Dad</w:t>
        </w:r>
      </w:smartTag>
      <w:r>
        <w:rPr>
          <w:rFonts w:ascii="Arial" w:hAnsi="Arial" w:cs="Arial"/>
        </w:rPr>
        <w:t>dy DJ (Crazy Frog Video Mix)</w:t>
      </w:r>
    </w:p>
    <w:sectPr w:rsidR="00EC4DEE" w:rsidRPr="002C2AD3" w:rsidSect="00DB6BF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F701E"/>
    <w:multiLevelType w:val="hybridMultilevel"/>
    <w:tmpl w:val="5726C0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E014014"/>
    <w:multiLevelType w:val="hybridMultilevel"/>
    <w:tmpl w:val="B030B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0743284"/>
    <w:multiLevelType w:val="hybridMultilevel"/>
    <w:tmpl w:val="DB248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D0D79DE"/>
    <w:multiLevelType w:val="hybridMultilevel"/>
    <w:tmpl w:val="83DCF4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DD462A2"/>
    <w:multiLevelType w:val="hybridMultilevel"/>
    <w:tmpl w:val="5D062D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CE1393"/>
    <w:multiLevelType w:val="hybridMultilevel"/>
    <w:tmpl w:val="7D0493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02A445C"/>
    <w:multiLevelType w:val="hybridMultilevel"/>
    <w:tmpl w:val="E6DE51B4"/>
    <w:lvl w:ilvl="0" w:tplc="3D3C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DC25355"/>
    <w:multiLevelType w:val="hybridMultilevel"/>
    <w:tmpl w:val="BD4C85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45B"/>
    <w:rsid w:val="00011A7F"/>
    <w:rsid w:val="00025FFC"/>
    <w:rsid w:val="00090182"/>
    <w:rsid w:val="000901CF"/>
    <w:rsid w:val="000C7837"/>
    <w:rsid w:val="000E1D57"/>
    <w:rsid w:val="000F4A9D"/>
    <w:rsid w:val="0017619F"/>
    <w:rsid w:val="00182228"/>
    <w:rsid w:val="001A00AD"/>
    <w:rsid w:val="002376B9"/>
    <w:rsid w:val="00246AB2"/>
    <w:rsid w:val="00294655"/>
    <w:rsid w:val="002A1F1C"/>
    <w:rsid w:val="002B23AC"/>
    <w:rsid w:val="002C2AD3"/>
    <w:rsid w:val="0030781B"/>
    <w:rsid w:val="0036298F"/>
    <w:rsid w:val="00392310"/>
    <w:rsid w:val="00403E79"/>
    <w:rsid w:val="004301EE"/>
    <w:rsid w:val="00480A26"/>
    <w:rsid w:val="004D028D"/>
    <w:rsid w:val="004D7966"/>
    <w:rsid w:val="004F1712"/>
    <w:rsid w:val="005A2E6D"/>
    <w:rsid w:val="006A04B4"/>
    <w:rsid w:val="006F17D2"/>
    <w:rsid w:val="007143FF"/>
    <w:rsid w:val="00730A50"/>
    <w:rsid w:val="0074781B"/>
    <w:rsid w:val="007B2C8F"/>
    <w:rsid w:val="007E31FB"/>
    <w:rsid w:val="007F7FAF"/>
    <w:rsid w:val="008240ED"/>
    <w:rsid w:val="00865777"/>
    <w:rsid w:val="00872A3F"/>
    <w:rsid w:val="00904CE2"/>
    <w:rsid w:val="0099316B"/>
    <w:rsid w:val="009B7396"/>
    <w:rsid w:val="009E3047"/>
    <w:rsid w:val="00A34934"/>
    <w:rsid w:val="00A51793"/>
    <w:rsid w:val="00A5255D"/>
    <w:rsid w:val="00A855EF"/>
    <w:rsid w:val="00AD3489"/>
    <w:rsid w:val="00B123AD"/>
    <w:rsid w:val="00B30D0D"/>
    <w:rsid w:val="00B63A63"/>
    <w:rsid w:val="00BC57D7"/>
    <w:rsid w:val="00BD7632"/>
    <w:rsid w:val="00BD7E4A"/>
    <w:rsid w:val="00C046B7"/>
    <w:rsid w:val="00C843E7"/>
    <w:rsid w:val="00C93355"/>
    <w:rsid w:val="00CE49A1"/>
    <w:rsid w:val="00D041D9"/>
    <w:rsid w:val="00D55E2A"/>
    <w:rsid w:val="00D6341D"/>
    <w:rsid w:val="00D92B0F"/>
    <w:rsid w:val="00DA4275"/>
    <w:rsid w:val="00DB6BF3"/>
    <w:rsid w:val="00DF69AE"/>
    <w:rsid w:val="00E42E2D"/>
    <w:rsid w:val="00E6382B"/>
    <w:rsid w:val="00EC4DEE"/>
    <w:rsid w:val="00EC6326"/>
    <w:rsid w:val="00EE7679"/>
    <w:rsid w:val="00F4545B"/>
    <w:rsid w:val="00F730C5"/>
    <w:rsid w:val="00F87747"/>
    <w:rsid w:val="00FF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1D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B23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04B4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174</TotalTime>
  <Pages>1</Pages>
  <Words>210</Words>
  <Characters>1203</Characters>
  <Application>Microsoft Office Outlook</Application>
  <DocSecurity>0</DocSecurity>
  <Lines>0</Lines>
  <Paragraphs>0</Paragraphs>
  <ScaleCrop>false</ScaleCrop>
  <Company>Saudi Aramco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Club Chaos May 27, 2006</dc:title>
  <dc:subject/>
  <dc:creator>dangeljp</dc:creator>
  <cp:keywords/>
  <dc:description/>
  <cp:lastModifiedBy>Aramco User</cp:lastModifiedBy>
  <cp:revision>13</cp:revision>
  <cp:lastPrinted>2009-11-04T13:31:00Z</cp:lastPrinted>
  <dcterms:created xsi:type="dcterms:W3CDTF">2009-07-04T12:18:00Z</dcterms:created>
  <dcterms:modified xsi:type="dcterms:W3CDTF">2009-11-04T13:38:00Z</dcterms:modified>
</cp:coreProperties>
</file>